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600"/>
        <w:gridCol w:w="720"/>
        <w:gridCol w:w="6470"/>
      </w:tblGrid>
      <w:tr w:rsidR="001B2ABD" w14:paraId="5E3C192E" w14:textId="77777777" w:rsidTr="001B2ABD">
        <w:trPr>
          <w:trHeight w:val="4410"/>
        </w:trPr>
        <w:tc>
          <w:tcPr>
            <w:tcW w:w="3600" w:type="dxa"/>
            <w:vAlign w:val="bottom"/>
          </w:tcPr>
          <w:p w14:paraId="0258B3F5" w14:textId="77777777" w:rsidR="001B2ABD" w:rsidRDefault="001B2ABD" w:rsidP="001B2ABD">
            <w:pPr>
              <w:tabs>
                <w:tab w:val="left" w:pos="990"/>
              </w:tabs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4BB3679" wp14:editId="097EAC28">
                      <wp:extent cx="2122805" cy="2122805"/>
                      <wp:effectExtent l="19050" t="19050" r="29845" b="29845"/>
                      <wp:docPr id="2" name="Oval 2" title="Professional Headshot of Ma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2805" cy="212280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6"/>
                                <a:srcRect/>
                                <a:stretch>
                                  <a:fillRect/>
                                </a:stretch>
                              </a:blipFill>
                              <a:ln w="63500"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6B0518" id="Oval 2" o:spid="_x0000_s1026" alt="Title: Professional Headshot of Man" style="width:167.15pt;height:16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EBLAAAAAEAAThCSU0EJgAAAAAA&#10;DgAAAAAAAAAAAAA/gAAAOEJJTQPyAAAAAAAKAAD///////8AADhCSU0EDQAAAAAABAAAAB44QklN&#10;BBkAAAAAAAQAAAAeOEJJTQPzAAAAAAAJAAAAAAAAAAABADhCSU0nEAAAAAAACgABAAAAAAAAAAE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R&#10;gAAAAABSZ2h0bG9uZwAAGkA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PD94cGFja2V0IGVuZD0ndyc/Pv/bAEMAAwICAwIC&#10;AwMDAwQDAwQFCAUFBAQFCgcHBggMCgwMCwoLCw0OEhANDhEOCwsQFhARExQVFRUMDxcYFhQYEhQV&#10;FP/bAEMBAwQEBQQFCQUFCRQNCw0UFBQUFBQUFBQUFBQUFBQUFBQUFBQUFBQUFBQUFBQUFBQUFBQU&#10;FBQUFBQUFBQUFBQUFP/AABEIEYAXV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" strokecolor="#94b6d2 [3204]" strokeweight="5pt">
                      <v:fill r:id="rId7" o:title="" recolor="t" rotate="t" type="frame"/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720" w:type="dxa"/>
          </w:tcPr>
          <w:p w14:paraId="1FFC73A8" w14:textId="77777777" w:rsidR="001B2ABD" w:rsidRDefault="001B2ABD" w:rsidP="000C45FF">
            <w:pPr>
              <w:tabs>
                <w:tab w:val="left" w:pos="990"/>
              </w:tabs>
            </w:pPr>
          </w:p>
        </w:tc>
        <w:tc>
          <w:tcPr>
            <w:tcW w:w="6470" w:type="dxa"/>
            <w:vAlign w:val="bottom"/>
          </w:tcPr>
          <w:p w14:paraId="32EDA99C" w14:textId="07BA4145" w:rsidR="001B2ABD" w:rsidRPr="0066772F" w:rsidRDefault="0066772F" w:rsidP="001B2ABD">
            <w:pPr>
              <w:pStyle w:val="Title"/>
              <w:rPr>
                <w:sz w:val="72"/>
                <w:szCs w:val="72"/>
              </w:rPr>
            </w:pPr>
            <w:r w:rsidRPr="0066772F">
              <w:rPr>
                <w:sz w:val="72"/>
                <w:szCs w:val="72"/>
              </w:rPr>
              <w:t>Dr. Renee fowler Hornbuckle</w:t>
            </w:r>
          </w:p>
          <w:p w14:paraId="0EA5DF3F" w14:textId="0C721EC0" w:rsidR="001B2ABD" w:rsidRDefault="0066772F" w:rsidP="001B2ABD">
            <w:pPr>
              <w:pStyle w:val="Subtitle"/>
              <w:rPr>
                <w:spacing w:val="0"/>
                <w:w w:val="100"/>
              </w:rPr>
            </w:pPr>
            <w:r>
              <w:rPr>
                <w:spacing w:val="0"/>
                <w:w w:val="100"/>
              </w:rPr>
              <w:t>Transformational Leader |Speaker |</w:t>
            </w:r>
            <w:r w:rsidR="00040842">
              <w:rPr>
                <w:spacing w:val="0"/>
                <w:w w:val="100"/>
              </w:rPr>
              <w:t>Pastor |</w:t>
            </w:r>
            <w:r>
              <w:rPr>
                <w:spacing w:val="0"/>
                <w:w w:val="100"/>
              </w:rPr>
              <w:t xml:space="preserve"> Author | Consultant |Executive Coach</w:t>
            </w:r>
            <w:r w:rsidR="00040842">
              <w:rPr>
                <w:spacing w:val="0"/>
                <w:w w:val="100"/>
              </w:rPr>
              <w:t xml:space="preserve"> | TEDx Speaker</w:t>
            </w:r>
          </w:p>
          <w:p w14:paraId="62908B47" w14:textId="6ECEBFF8" w:rsidR="00040842" w:rsidRPr="00040842" w:rsidRDefault="00040842" w:rsidP="00040842"/>
        </w:tc>
      </w:tr>
      <w:tr w:rsidR="001B2ABD" w14:paraId="2993404F" w14:textId="77777777" w:rsidTr="001B2ABD">
        <w:tc>
          <w:tcPr>
            <w:tcW w:w="3600" w:type="dxa"/>
          </w:tcPr>
          <w:p w14:paraId="429ED340" w14:textId="0839FB16" w:rsidR="001B2ABD" w:rsidRDefault="002741C9" w:rsidP="00036450">
            <w:pPr>
              <w:pStyle w:val="Heading3"/>
            </w:pPr>
            <w:r>
              <w:t>IMPact</w:t>
            </w:r>
          </w:p>
          <w:p w14:paraId="4B1E66DC" w14:textId="5822E694" w:rsidR="002741C9" w:rsidRDefault="002741C9" w:rsidP="002741C9">
            <w:r>
              <w:t>Over 100+ keynote presentations and 5000</w:t>
            </w:r>
            <w:r w:rsidR="00AA3EB9">
              <w:t>+</w:t>
            </w:r>
            <w:r>
              <w:t xml:space="preserve"> spiritual messages delivered globally </w:t>
            </w:r>
          </w:p>
          <w:p w14:paraId="410EC6DC" w14:textId="77777777" w:rsidR="002741C9" w:rsidRDefault="002741C9" w:rsidP="002741C9"/>
          <w:p w14:paraId="7EECE9E3" w14:textId="6747372A" w:rsidR="002741C9" w:rsidRDefault="002741C9" w:rsidP="002741C9">
            <w:r>
              <w:t>12X Author</w:t>
            </w:r>
          </w:p>
          <w:p w14:paraId="3DE523E9" w14:textId="77777777" w:rsidR="00AA3EB9" w:rsidRDefault="00AA3EB9" w:rsidP="002741C9"/>
          <w:p w14:paraId="73F4EE58" w14:textId="53B822C2" w:rsidR="00AA3EB9" w:rsidRDefault="00AA3EB9" w:rsidP="002741C9">
            <w:r>
              <w:t>Certified Dale Carnegie and John Maxwell Trainer</w:t>
            </w:r>
          </w:p>
          <w:p w14:paraId="4FD8784D" w14:textId="77777777" w:rsidR="002741C9" w:rsidRDefault="002741C9" w:rsidP="002741C9"/>
          <w:p w14:paraId="63F05A37" w14:textId="12BBD7A2" w:rsidR="002741C9" w:rsidRDefault="002741C9" w:rsidP="002741C9">
            <w:r>
              <w:t>Trained leaders at Fortune 100 companies</w:t>
            </w:r>
          </w:p>
          <w:p w14:paraId="23F248C1" w14:textId="77777777" w:rsidR="002741C9" w:rsidRDefault="002741C9" w:rsidP="002741C9"/>
          <w:p w14:paraId="2F639B33" w14:textId="6DE886EF" w:rsidR="002741C9" w:rsidRDefault="00AA3EB9" w:rsidP="00AA3EB9">
            <w:r>
              <w:t>Founder/CEO of Church and 2 nonprofits</w:t>
            </w:r>
          </w:p>
          <w:p w14:paraId="23E40AA1" w14:textId="77777777" w:rsidR="002741C9" w:rsidRDefault="002741C9" w:rsidP="002741C9"/>
          <w:p w14:paraId="72E721A2" w14:textId="785B9900" w:rsidR="002741C9" w:rsidRDefault="002741C9" w:rsidP="002741C9">
            <w:r>
              <w:t>Essence Festival Speaker</w:t>
            </w:r>
          </w:p>
          <w:p w14:paraId="40B96256" w14:textId="77777777" w:rsidR="00036450" w:rsidRDefault="00036450" w:rsidP="00036450"/>
          <w:sdt>
            <w:sdtPr>
              <w:id w:val="-1954003311"/>
              <w:placeholder>
                <w:docPart w:val="C0073CC3CEA84BC3A3A83C368AB585B0"/>
              </w:placeholder>
              <w:temporary/>
              <w:showingPlcHdr/>
              <w15:appearance w15:val="hidden"/>
            </w:sdtPr>
            <w:sdtContent>
              <w:p w14:paraId="22FE4EEB" w14:textId="77777777" w:rsidR="00036450" w:rsidRPr="00CB0055" w:rsidRDefault="00CB0055" w:rsidP="00CB0055">
                <w:pPr>
                  <w:pStyle w:val="Heading3"/>
                </w:pPr>
                <w:r w:rsidRPr="00CB0055">
                  <w:t>Contact</w:t>
                </w:r>
              </w:p>
            </w:sdtContent>
          </w:sdt>
          <w:sdt>
            <w:sdtPr>
              <w:id w:val="1111563247"/>
              <w:placeholder>
                <w:docPart w:val="29ABCE063D384292A78A05E5F10768F6"/>
              </w:placeholder>
              <w:temporary/>
              <w:showingPlcHdr/>
              <w15:appearance w15:val="hidden"/>
            </w:sdtPr>
            <w:sdtContent>
              <w:p w14:paraId="11264067" w14:textId="77777777" w:rsidR="004D3011" w:rsidRDefault="004D3011" w:rsidP="004D3011">
                <w:r w:rsidRPr="004D3011">
                  <w:t>PHONE:</w:t>
                </w:r>
              </w:p>
            </w:sdtContent>
          </w:sdt>
          <w:p w14:paraId="03815749" w14:textId="7EC6006D" w:rsidR="004D3011" w:rsidRDefault="002741C9" w:rsidP="004D3011">
            <w:r>
              <w:t>817-819-6631</w:t>
            </w:r>
          </w:p>
          <w:p w14:paraId="13FE30E9" w14:textId="77777777" w:rsidR="004D3011" w:rsidRPr="004D3011" w:rsidRDefault="004D3011" w:rsidP="004D3011"/>
          <w:sdt>
            <w:sdtPr>
              <w:id w:val="67859272"/>
              <w:placeholder>
                <w:docPart w:val="9E03ABBD966C49D09B580F50A085E3D9"/>
              </w:placeholder>
              <w:temporary/>
              <w:showingPlcHdr/>
              <w15:appearance w15:val="hidden"/>
            </w:sdtPr>
            <w:sdtContent>
              <w:p w14:paraId="19A726A0" w14:textId="77777777" w:rsidR="004D3011" w:rsidRDefault="004D3011" w:rsidP="004D3011">
                <w:r w:rsidRPr="004D3011">
                  <w:t>WEBSITE:</w:t>
                </w:r>
              </w:p>
            </w:sdtContent>
          </w:sdt>
          <w:p w14:paraId="3C8182A5" w14:textId="46F7C195" w:rsidR="004D3011" w:rsidRDefault="002741C9" w:rsidP="004D3011">
            <w:r>
              <w:t>ReneeHornbuckle.com</w:t>
            </w:r>
          </w:p>
          <w:p w14:paraId="4F7DC876" w14:textId="77777777" w:rsidR="004D3011" w:rsidRDefault="004D3011" w:rsidP="004D3011"/>
          <w:sdt>
            <w:sdtPr>
              <w:id w:val="-240260293"/>
              <w:placeholder>
                <w:docPart w:val="EDAA4A8EDD244A77AABF7A3017AB4410"/>
              </w:placeholder>
              <w:temporary/>
              <w:showingPlcHdr/>
              <w15:appearance w15:val="hidden"/>
            </w:sdtPr>
            <w:sdtContent>
              <w:p w14:paraId="27802C83" w14:textId="77777777" w:rsidR="004D3011" w:rsidRDefault="004D3011" w:rsidP="004D3011">
                <w:r w:rsidRPr="004D3011">
                  <w:t>EMAIL:</w:t>
                </w:r>
              </w:p>
            </w:sdtContent>
          </w:sdt>
          <w:p w14:paraId="7B3868AA" w14:textId="75EC7756" w:rsidR="00036450" w:rsidRPr="00E4381A" w:rsidRDefault="002741C9" w:rsidP="004D3011">
            <w:pPr>
              <w:rPr>
                <w:rStyle w:val="Hyperlink"/>
              </w:rPr>
            </w:pPr>
            <w:r>
              <w:t>drrenee@reneehornbuckle.com</w:t>
            </w:r>
          </w:p>
          <w:p w14:paraId="3E14421C" w14:textId="4844C886" w:rsidR="004D3011" w:rsidRPr="00CB0055" w:rsidRDefault="002741C9" w:rsidP="00CB0055">
            <w:pPr>
              <w:pStyle w:val="Heading3"/>
            </w:pPr>
            <w:r>
              <w:t>BooKING</w:t>
            </w:r>
          </w:p>
          <w:p w14:paraId="4FB62179" w14:textId="549BA4FC" w:rsidR="004D3011" w:rsidRPr="004D3011" w:rsidRDefault="00AA3EB9" w:rsidP="004D3011">
            <w:r>
              <w:t xml:space="preserve">For bookings and speaking inquiries, contact </w:t>
            </w:r>
            <w:r w:rsidR="002741C9">
              <w:t>drgladney@24caratspeakers.com</w:t>
            </w:r>
          </w:p>
        </w:tc>
        <w:tc>
          <w:tcPr>
            <w:tcW w:w="720" w:type="dxa"/>
          </w:tcPr>
          <w:p w14:paraId="192F0AEE" w14:textId="77777777" w:rsidR="001B2ABD" w:rsidRDefault="001B2ABD" w:rsidP="000C45FF">
            <w:pPr>
              <w:tabs>
                <w:tab w:val="left" w:pos="990"/>
              </w:tabs>
            </w:pPr>
          </w:p>
        </w:tc>
        <w:tc>
          <w:tcPr>
            <w:tcW w:w="6470" w:type="dxa"/>
          </w:tcPr>
          <w:p w14:paraId="4B6CD77A" w14:textId="73C11D3E" w:rsidR="00036450" w:rsidRPr="004D3011" w:rsidRDefault="0066772F" w:rsidP="004D3011">
            <w:pPr>
              <w:rPr>
                <w:color w:val="FFFFFF" w:themeColor="background1"/>
              </w:rPr>
            </w:pPr>
            <w:r w:rsidRPr="0066772F">
              <w:rPr>
                <w:rFonts w:asciiTheme="majorHAnsi" w:eastAsiaTheme="majorEastAsia" w:hAnsiTheme="majorHAnsi" w:cstheme="majorBidi"/>
                <w:b/>
                <w:bCs/>
                <w:caps/>
                <w:noProof/>
                <w:sz w:val="22"/>
                <w:szCs w:val="26"/>
              </w:rPr>
              <w:drawing>
                <wp:inline distT="0" distB="0" distL="0" distR="0" wp14:anchorId="4A31EDD9" wp14:editId="35680CD5">
                  <wp:extent cx="3958590" cy="5111115"/>
                  <wp:effectExtent l="0" t="0" r="3810" b="0"/>
                  <wp:docPr id="17376392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590" cy="511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16DA23" w14:textId="77777777" w:rsidR="00000000" w:rsidRDefault="00000000" w:rsidP="000C45FF">
      <w:pPr>
        <w:tabs>
          <w:tab w:val="left" w:pos="990"/>
        </w:tabs>
      </w:pPr>
    </w:p>
    <w:sectPr w:rsidR="0043117B" w:rsidSect="000C45FF">
      <w:headerReference w:type="default" r:id="rId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92534E" w14:textId="77777777" w:rsidR="003867F2" w:rsidRDefault="003867F2" w:rsidP="000C45FF">
      <w:r>
        <w:separator/>
      </w:r>
    </w:p>
  </w:endnote>
  <w:endnote w:type="continuationSeparator" w:id="0">
    <w:p w14:paraId="4FE5A306" w14:textId="77777777" w:rsidR="003867F2" w:rsidRDefault="003867F2" w:rsidP="000C4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E86CE0" w14:textId="77777777" w:rsidR="003867F2" w:rsidRDefault="003867F2" w:rsidP="000C45FF">
      <w:r>
        <w:separator/>
      </w:r>
    </w:p>
  </w:footnote>
  <w:footnote w:type="continuationSeparator" w:id="0">
    <w:p w14:paraId="593CEA6A" w14:textId="77777777" w:rsidR="003867F2" w:rsidRDefault="003867F2" w:rsidP="000C4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FE9645" w14:textId="77777777" w:rsidR="000C45FF" w:rsidRDefault="000C45F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EC8F49E" wp14:editId="6E5D1FB2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260336" cy="9628632"/>
          <wp:effectExtent l="0" t="0" r="0" b="0"/>
          <wp:wrapNone/>
          <wp:docPr id="3" name="Graphic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60336" cy="962863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772F"/>
    <w:rsid w:val="00036450"/>
    <w:rsid w:val="00040842"/>
    <w:rsid w:val="00094499"/>
    <w:rsid w:val="000C45FF"/>
    <w:rsid w:val="000E3FD1"/>
    <w:rsid w:val="00112054"/>
    <w:rsid w:val="001317D8"/>
    <w:rsid w:val="001525E1"/>
    <w:rsid w:val="00180329"/>
    <w:rsid w:val="0019001F"/>
    <w:rsid w:val="001A74A5"/>
    <w:rsid w:val="001B2ABD"/>
    <w:rsid w:val="001E0391"/>
    <w:rsid w:val="001E1759"/>
    <w:rsid w:val="001F1ECC"/>
    <w:rsid w:val="002400EB"/>
    <w:rsid w:val="00256CF7"/>
    <w:rsid w:val="002741C9"/>
    <w:rsid w:val="00281FD5"/>
    <w:rsid w:val="0030481B"/>
    <w:rsid w:val="003156FC"/>
    <w:rsid w:val="003254B5"/>
    <w:rsid w:val="0037121F"/>
    <w:rsid w:val="003867F2"/>
    <w:rsid w:val="003910D8"/>
    <w:rsid w:val="003A6B7D"/>
    <w:rsid w:val="003B06CA"/>
    <w:rsid w:val="004071FC"/>
    <w:rsid w:val="00445947"/>
    <w:rsid w:val="004813B3"/>
    <w:rsid w:val="00496591"/>
    <w:rsid w:val="004C63E4"/>
    <w:rsid w:val="004D3011"/>
    <w:rsid w:val="005262AC"/>
    <w:rsid w:val="005E39D5"/>
    <w:rsid w:val="00600670"/>
    <w:rsid w:val="0062123A"/>
    <w:rsid w:val="00646E75"/>
    <w:rsid w:val="0066772F"/>
    <w:rsid w:val="006771D0"/>
    <w:rsid w:val="00715FCB"/>
    <w:rsid w:val="00743101"/>
    <w:rsid w:val="00764C9F"/>
    <w:rsid w:val="007775E1"/>
    <w:rsid w:val="007867A0"/>
    <w:rsid w:val="007927F5"/>
    <w:rsid w:val="00802CA0"/>
    <w:rsid w:val="009260CD"/>
    <w:rsid w:val="00940A66"/>
    <w:rsid w:val="00952C25"/>
    <w:rsid w:val="009965E1"/>
    <w:rsid w:val="00A2118D"/>
    <w:rsid w:val="00AA3EB9"/>
    <w:rsid w:val="00AD0A50"/>
    <w:rsid w:val="00AD76E2"/>
    <w:rsid w:val="00B20152"/>
    <w:rsid w:val="00B359E4"/>
    <w:rsid w:val="00B57D98"/>
    <w:rsid w:val="00B70850"/>
    <w:rsid w:val="00BF6054"/>
    <w:rsid w:val="00C066B6"/>
    <w:rsid w:val="00C37BA1"/>
    <w:rsid w:val="00C4674C"/>
    <w:rsid w:val="00C506CF"/>
    <w:rsid w:val="00C72BED"/>
    <w:rsid w:val="00C9578B"/>
    <w:rsid w:val="00CB0055"/>
    <w:rsid w:val="00D2522B"/>
    <w:rsid w:val="00D422DE"/>
    <w:rsid w:val="00D5459D"/>
    <w:rsid w:val="00DA1F4D"/>
    <w:rsid w:val="00DD172A"/>
    <w:rsid w:val="00E25A26"/>
    <w:rsid w:val="00E4381A"/>
    <w:rsid w:val="00E55D74"/>
    <w:rsid w:val="00F60274"/>
    <w:rsid w:val="00F77FB9"/>
    <w:rsid w:val="00FB0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30ED59B"/>
  <w14:defaultImageDpi w14:val="32767"/>
  <w15:chartTrackingRefBased/>
  <w15:docId w15:val="{8F5BFDA7-A29C-4E4C-A166-4981F0469A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uiPriority="1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/>
    <w:lsdException w:name="Hashtag" w:semiHidden="1"/>
    <w:lsdException w:name="Smart Link" w:semiHidden="1" w:unhideWhenUsed="1"/>
  </w:latentStyles>
  <w:style w:type="paragraph" w:default="1" w:styleId="Normal">
    <w:name w:val="Normal"/>
    <w:qFormat/>
    <w:rsid w:val="00B359E4"/>
    <w:rPr>
      <w:sz w:val="18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76E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4D3011"/>
    <w:pPr>
      <w:keepNext/>
      <w:keepLines/>
      <w:pBdr>
        <w:bottom w:val="single" w:sz="8" w:space="1" w:color="94B6D2" w:themeColor="accent1"/>
      </w:pBdr>
      <w:spacing w:before="240" w:after="120"/>
      <w:outlineLvl w:val="1"/>
    </w:pPr>
    <w:rPr>
      <w:rFonts w:asciiTheme="majorHAnsi" w:eastAsiaTheme="majorEastAsia" w:hAnsiTheme="majorHAnsi" w:cstheme="majorBidi"/>
      <w:b/>
      <w:bCs/>
      <w:caps/>
      <w:sz w:val="22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940A66"/>
    <w:pPr>
      <w:keepNext/>
      <w:keepLines/>
      <w:spacing w:before="240" w:after="120"/>
      <w:outlineLvl w:val="2"/>
    </w:pPr>
    <w:rPr>
      <w:rFonts w:asciiTheme="majorHAnsi" w:eastAsiaTheme="majorEastAsia" w:hAnsiTheme="majorHAnsi" w:cstheme="majorBidi"/>
      <w:b/>
      <w:caps/>
      <w:color w:val="548AB7" w:themeColor="accent1" w:themeShade="BF"/>
      <w:sz w:val="28"/>
      <w:szCs w:val="24"/>
    </w:rPr>
  </w:style>
  <w:style w:type="paragraph" w:styleId="Heading4">
    <w:name w:val="heading 4"/>
    <w:basedOn w:val="Normal"/>
    <w:next w:val="Normal"/>
    <w:link w:val="Heading4Char"/>
    <w:uiPriority w:val="9"/>
    <w:qFormat/>
    <w:rsid w:val="00B359E4"/>
    <w:pPr>
      <w:outlineLvl w:val="3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D3011"/>
    <w:rPr>
      <w:rFonts w:asciiTheme="majorHAnsi" w:eastAsiaTheme="majorEastAsia" w:hAnsiTheme="majorHAnsi" w:cstheme="majorBidi"/>
      <w:b/>
      <w:bCs/>
      <w:caps/>
      <w:sz w:val="22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1B2ABD"/>
    <w:rPr>
      <w:caps/>
      <w:color w:val="000000" w:themeColor="text1"/>
      <w:sz w:val="96"/>
      <w:szCs w:val="76"/>
    </w:rPr>
  </w:style>
  <w:style w:type="character" w:customStyle="1" w:styleId="TitleChar">
    <w:name w:val="Title Char"/>
    <w:basedOn w:val="DefaultParagraphFont"/>
    <w:link w:val="Title"/>
    <w:uiPriority w:val="10"/>
    <w:rsid w:val="001B2ABD"/>
    <w:rPr>
      <w:caps/>
      <w:color w:val="000000" w:themeColor="text1"/>
      <w:sz w:val="96"/>
      <w:szCs w:val="76"/>
    </w:rPr>
  </w:style>
  <w:style w:type="character" w:styleId="Emphasis">
    <w:name w:val="Emphasis"/>
    <w:basedOn w:val="DefaultParagraphFont"/>
    <w:uiPriority w:val="11"/>
    <w:semiHidden/>
    <w:qFormat/>
    <w:rsid w:val="00E25A26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AD76E2"/>
    <w:rPr>
      <w:rFonts w:asciiTheme="majorHAnsi" w:eastAsiaTheme="majorEastAsia" w:hAnsiTheme="majorHAnsi" w:cstheme="majorBidi"/>
      <w:color w:val="548AB7" w:themeColor="accent1" w:themeShade="BF"/>
      <w:sz w:val="32"/>
      <w:szCs w:val="32"/>
    </w:rPr>
  </w:style>
  <w:style w:type="paragraph" w:styleId="Date">
    <w:name w:val="Date"/>
    <w:basedOn w:val="Normal"/>
    <w:next w:val="Normal"/>
    <w:link w:val="DateChar"/>
    <w:uiPriority w:val="99"/>
    <w:rsid w:val="00036450"/>
  </w:style>
  <w:style w:type="character" w:customStyle="1" w:styleId="DateChar">
    <w:name w:val="Date Char"/>
    <w:basedOn w:val="DefaultParagraphFont"/>
    <w:link w:val="Date"/>
    <w:uiPriority w:val="99"/>
    <w:rsid w:val="00036450"/>
    <w:rPr>
      <w:sz w:val="18"/>
      <w:szCs w:val="22"/>
    </w:rPr>
  </w:style>
  <w:style w:type="character" w:styleId="Hyperlink">
    <w:name w:val="Hyperlink"/>
    <w:basedOn w:val="DefaultParagraphFont"/>
    <w:uiPriority w:val="99"/>
    <w:unhideWhenUsed/>
    <w:rsid w:val="00281FD5"/>
    <w:rPr>
      <w:color w:val="B85A22" w:themeColor="accent2" w:themeShade="BF"/>
      <w:u w:val="single"/>
    </w:rPr>
  </w:style>
  <w:style w:type="character" w:styleId="UnresolvedMention">
    <w:name w:val="Unresolved Mention"/>
    <w:basedOn w:val="DefaultParagraphFont"/>
    <w:uiPriority w:val="99"/>
    <w:semiHidden/>
    <w:rsid w:val="004813B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C45F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C45FF"/>
    <w:rPr>
      <w:sz w:val="22"/>
      <w:szCs w:val="22"/>
    </w:rPr>
  </w:style>
  <w:style w:type="table" w:styleId="TableGrid">
    <w:name w:val="Table Grid"/>
    <w:basedOn w:val="TableNormal"/>
    <w:uiPriority w:val="39"/>
    <w:rsid w:val="001B2A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1B2ABD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SubtitleChar">
    <w:name w:val="Subtitle Char"/>
    <w:basedOn w:val="DefaultParagraphFont"/>
    <w:link w:val="Subtitle"/>
    <w:uiPriority w:val="11"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Heading3Char">
    <w:name w:val="Heading 3 Char"/>
    <w:basedOn w:val="DefaultParagraphFont"/>
    <w:link w:val="Heading3"/>
    <w:uiPriority w:val="9"/>
    <w:rsid w:val="00940A66"/>
    <w:rPr>
      <w:rFonts w:asciiTheme="majorHAnsi" w:eastAsiaTheme="majorEastAsia" w:hAnsiTheme="majorHAnsi" w:cstheme="majorBidi"/>
      <w:b/>
      <w:caps/>
      <w:color w:val="548AB7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B359E4"/>
    <w:rPr>
      <w:b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glossaryDocument" Target="glossary/document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Local\Microsoft\Office\16.0\DTS\en-US%7bFFD6FAC5-EAD9-4D39-82EB-1024BAD84DE3%7d\%7bB221C323-9FEB-4A6F-BE6E-301A1F5EA945%7dtf00546271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C0073CC3CEA84BC3A3A83C368AB585B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1A08906-F409-4F2A-BF7D-745A7D85B625}"/>
      </w:docPartPr>
      <w:docPartBody>
        <w:p w:rsidR="00000000" w:rsidRDefault="00000000">
          <w:pPr>
            <w:pStyle w:val="C0073CC3CEA84BC3A3A83C368AB585B0"/>
          </w:pPr>
          <w:r w:rsidRPr="00CB0055">
            <w:t>Contact</w:t>
          </w:r>
        </w:p>
      </w:docPartBody>
    </w:docPart>
    <w:docPart>
      <w:docPartPr>
        <w:name w:val="29ABCE063D384292A78A05E5F10768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79B1E42-D65E-4245-850D-03B4B0963DEC}"/>
      </w:docPartPr>
      <w:docPartBody>
        <w:p w:rsidR="00000000" w:rsidRDefault="00000000">
          <w:pPr>
            <w:pStyle w:val="29ABCE063D384292A78A05E5F10768F6"/>
          </w:pPr>
          <w:r w:rsidRPr="004D3011">
            <w:t>PHONE:</w:t>
          </w:r>
        </w:p>
      </w:docPartBody>
    </w:docPart>
    <w:docPart>
      <w:docPartPr>
        <w:name w:val="9E03ABBD966C49D09B580F50A085E3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8188F6-48DB-43CC-89EA-1E8332451E06}"/>
      </w:docPartPr>
      <w:docPartBody>
        <w:p w:rsidR="00000000" w:rsidRDefault="00000000">
          <w:pPr>
            <w:pStyle w:val="9E03ABBD966C49D09B580F50A085E3D9"/>
          </w:pPr>
          <w:r w:rsidRPr="004D3011">
            <w:t>WEBSITE:</w:t>
          </w:r>
        </w:p>
      </w:docPartBody>
    </w:docPart>
    <w:docPart>
      <w:docPartPr>
        <w:name w:val="EDAA4A8EDD244A77AABF7A3017AB441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F65334-623C-4C7C-AC60-267FD17556DE}"/>
      </w:docPartPr>
      <w:docPartBody>
        <w:p w:rsidR="00000000" w:rsidRDefault="00000000">
          <w:pPr>
            <w:pStyle w:val="EDAA4A8EDD244A77AABF7A3017AB4410"/>
          </w:pPr>
          <w:r w:rsidRPr="004D3011">
            <w:t>EMAIL: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08F"/>
    <w:rsid w:val="007758C8"/>
    <w:rsid w:val="00BF6054"/>
    <w:rsid w:val="00F57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keepLines/>
      <w:pBdr>
        <w:bottom w:val="single" w:sz="8" w:space="1" w:color="156082" w:themeColor="accent1"/>
      </w:pBdr>
      <w:spacing w:before="240" w:after="120" w:line="240" w:lineRule="auto"/>
      <w:outlineLvl w:val="1"/>
    </w:pPr>
    <w:rPr>
      <w:rFonts w:asciiTheme="majorHAnsi" w:eastAsiaTheme="majorEastAsia" w:hAnsiTheme="majorHAnsi" w:cstheme="majorBidi"/>
      <w:b/>
      <w:bCs/>
      <w:caps/>
      <w:kern w:val="0"/>
      <w:sz w:val="22"/>
      <w:szCs w:val="26"/>
      <w:lang w:eastAsia="ja-JP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F9DADF013584852B69CCE229555E97E">
    <w:name w:val="EF9DADF013584852B69CCE229555E97E"/>
  </w:style>
  <w:style w:type="paragraph" w:customStyle="1" w:styleId="5972128848474C739508170602ED8A8A">
    <w:name w:val="5972128848474C739508170602ED8A8A"/>
  </w:style>
  <w:style w:type="paragraph" w:customStyle="1" w:styleId="CB4B9546C19C4B0E87750E684DCA2D75">
    <w:name w:val="CB4B9546C19C4B0E87750E684DCA2D75"/>
  </w:style>
  <w:style w:type="paragraph" w:customStyle="1" w:styleId="D6B94C378B5744F58AF084E89ACD3718">
    <w:name w:val="D6B94C378B5744F58AF084E89ACD3718"/>
  </w:style>
  <w:style w:type="paragraph" w:customStyle="1" w:styleId="C0073CC3CEA84BC3A3A83C368AB585B0">
    <w:name w:val="C0073CC3CEA84BC3A3A83C368AB585B0"/>
  </w:style>
  <w:style w:type="paragraph" w:customStyle="1" w:styleId="29ABCE063D384292A78A05E5F10768F6">
    <w:name w:val="29ABCE063D384292A78A05E5F10768F6"/>
  </w:style>
  <w:style w:type="paragraph" w:customStyle="1" w:styleId="D5AFE92E8441434CBA2EEF91FD460BA0">
    <w:name w:val="D5AFE92E8441434CBA2EEF91FD460BA0"/>
  </w:style>
  <w:style w:type="paragraph" w:customStyle="1" w:styleId="9E03ABBD966C49D09B580F50A085E3D9">
    <w:name w:val="9E03ABBD966C49D09B580F50A085E3D9"/>
  </w:style>
  <w:style w:type="paragraph" w:customStyle="1" w:styleId="827615C6FB8A49A68C4D982711D7F685">
    <w:name w:val="827615C6FB8A49A68C4D982711D7F685"/>
  </w:style>
  <w:style w:type="paragraph" w:customStyle="1" w:styleId="EDAA4A8EDD244A77AABF7A3017AB4410">
    <w:name w:val="EDAA4A8EDD244A77AABF7A3017AB4410"/>
  </w:style>
  <w:style w:type="character" w:styleId="Hyperlink">
    <w:name w:val="Hyperlink"/>
    <w:basedOn w:val="DefaultParagraphFont"/>
    <w:uiPriority w:val="99"/>
    <w:unhideWhenUsed/>
    <w:rPr>
      <w:color w:val="BF4E14" w:themeColor="accent2" w:themeShade="BF"/>
      <w:u w:val="single"/>
    </w:rPr>
  </w:style>
  <w:style w:type="paragraph" w:customStyle="1" w:styleId="C288D1D033644B1183F280B042AD9A47">
    <w:name w:val="C288D1D033644B1183F280B042AD9A47"/>
  </w:style>
  <w:style w:type="paragraph" w:customStyle="1" w:styleId="EF6EB62E81474F6D8FDE938420E03AC7">
    <w:name w:val="EF6EB62E81474F6D8FDE938420E03AC7"/>
  </w:style>
  <w:style w:type="paragraph" w:customStyle="1" w:styleId="8B254823C06B4C39BA959DD13A05D0F2">
    <w:name w:val="8B254823C06B4C39BA959DD13A05D0F2"/>
  </w:style>
  <w:style w:type="paragraph" w:customStyle="1" w:styleId="7199CE4200DD49949A395A9FA0237647">
    <w:name w:val="7199CE4200DD49949A395A9FA0237647"/>
  </w:style>
  <w:style w:type="paragraph" w:customStyle="1" w:styleId="CEE41AED9DD9448689911FF75C50AC63">
    <w:name w:val="CEE41AED9DD9448689911FF75C50AC63"/>
  </w:style>
  <w:style w:type="paragraph" w:customStyle="1" w:styleId="988F79E95C6E4C4D9556636543C73BB6">
    <w:name w:val="988F79E95C6E4C4D9556636543C73BB6"/>
  </w:style>
  <w:style w:type="paragraph" w:customStyle="1" w:styleId="7AF47BB3C7F74E998720A1813AD5EC38">
    <w:name w:val="7AF47BB3C7F74E998720A1813AD5EC38"/>
  </w:style>
  <w:style w:type="paragraph" w:customStyle="1" w:styleId="6934458B7B134D46A9EB012478AC2F8B">
    <w:name w:val="6934458B7B134D46A9EB012478AC2F8B"/>
  </w:style>
  <w:style w:type="paragraph" w:customStyle="1" w:styleId="06DD6B7F5CD14B4480E883B8D38505F7">
    <w:name w:val="06DD6B7F5CD14B4480E883B8D38505F7"/>
  </w:style>
  <w:style w:type="paragraph" w:customStyle="1" w:styleId="B51BBA56E66A48BEB7F96829CFB78464">
    <w:name w:val="B51BBA56E66A48BEB7F96829CFB78464"/>
  </w:style>
  <w:style w:type="paragraph" w:customStyle="1" w:styleId="1D7059B1267844D899AB571C6DDE2DA3">
    <w:name w:val="1D7059B1267844D899AB571C6DDE2DA3"/>
  </w:style>
  <w:style w:type="paragraph" w:customStyle="1" w:styleId="58484634B156403E8196F13012A29298">
    <w:name w:val="58484634B156403E8196F13012A29298"/>
  </w:style>
  <w:style w:type="paragraph" w:customStyle="1" w:styleId="CB25D4127FE1493294047C9A3FC6B194">
    <w:name w:val="CB25D4127FE1493294047C9A3FC6B194"/>
  </w:style>
  <w:style w:type="paragraph" w:customStyle="1" w:styleId="9BEED47EF930413AB21293A50A82441B">
    <w:name w:val="9BEED47EF930413AB21293A50A82441B"/>
  </w:style>
  <w:style w:type="paragraph" w:customStyle="1" w:styleId="B0F1F2D5C7764A62B305B67EFEA1B686">
    <w:name w:val="B0F1F2D5C7764A62B305B67EFEA1B686"/>
  </w:style>
  <w:style w:type="paragraph" w:customStyle="1" w:styleId="6746CEC4D0AA443DB11802174214CB4D">
    <w:name w:val="6746CEC4D0AA443DB11802174214CB4D"/>
  </w:style>
  <w:style w:type="paragraph" w:customStyle="1" w:styleId="1F6027FF1EA342BEBB7D5B2C255759AD">
    <w:name w:val="1F6027FF1EA342BEBB7D5B2C255759AD"/>
  </w:style>
  <w:style w:type="paragraph" w:customStyle="1" w:styleId="88A9412CDE394BA4AAE2ACAA6CD657EB">
    <w:name w:val="88A9412CDE394BA4AAE2ACAA6CD657EB"/>
  </w:style>
  <w:style w:type="paragraph" w:customStyle="1" w:styleId="68E3138A04A04DBAA776636F69BF3441">
    <w:name w:val="68E3138A04A04DBAA776636F69BF3441"/>
  </w:style>
  <w:style w:type="paragraph" w:customStyle="1" w:styleId="5DFC91F7700448AC9AE019418AC9A483">
    <w:name w:val="5DFC91F7700448AC9AE019418AC9A483"/>
  </w:style>
  <w:style w:type="paragraph" w:customStyle="1" w:styleId="F7D9AAFDD2774EB9BA04582BD3822AD5">
    <w:name w:val="F7D9AAFDD2774EB9BA04582BD3822AD5"/>
  </w:style>
  <w:style w:type="paragraph" w:customStyle="1" w:styleId="5A58EF6212E04682A6679F5E0FF8CD2D">
    <w:name w:val="5A58EF6212E04682A6679F5E0FF8CD2D"/>
  </w:style>
  <w:style w:type="paragraph" w:customStyle="1" w:styleId="C083241377C94596800680EC82A8F03B">
    <w:name w:val="C083241377C94596800680EC82A8F03B"/>
  </w:style>
  <w:style w:type="paragraph" w:customStyle="1" w:styleId="BCB892D18BD44A12B72E96885B5447D0">
    <w:name w:val="BCB892D18BD44A12B72E96885B5447D0"/>
  </w:style>
  <w:style w:type="paragraph" w:customStyle="1" w:styleId="FB113F54E0F24B9BAF740E756EB88409">
    <w:name w:val="FB113F54E0F24B9BAF740E756EB88409"/>
  </w:style>
  <w:style w:type="paragraph" w:customStyle="1" w:styleId="3C51DE80E3A340A7B37B275DA8F3A4E9">
    <w:name w:val="3C51DE80E3A340A7B37B275DA8F3A4E9"/>
  </w:style>
  <w:style w:type="paragraph" w:customStyle="1" w:styleId="35B80E00DAA1493588AE94F99884FBB3">
    <w:name w:val="35B80E00DAA1493588AE94F99884FBB3"/>
  </w:style>
  <w:style w:type="paragraph" w:customStyle="1" w:styleId="E764C88336E04B308C4D4303A9C28875">
    <w:name w:val="E764C88336E04B308C4D4303A9C28875"/>
  </w:style>
  <w:style w:type="paragraph" w:customStyle="1" w:styleId="5129920C5E7B4453B8315ABE0D633F32">
    <w:name w:val="5129920C5E7B4453B8315ABE0D633F32"/>
  </w:style>
  <w:style w:type="paragraph" w:customStyle="1" w:styleId="380339537AC549A3AD6F8D9009ED095E">
    <w:name w:val="380339537AC549A3AD6F8D9009ED095E"/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aps/>
      <w:kern w:val="0"/>
      <w:sz w:val="22"/>
      <w:szCs w:val="26"/>
      <w:lang w:eastAsia="ja-JP"/>
      <w14:ligatures w14:val="none"/>
    </w:rPr>
  </w:style>
  <w:style w:type="paragraph" w:customStyle="1" w:styleId="4EF1E499C613411A9DBBD53000DEC697">
    <w:name w:val="4EF1E499C613411A9DBBD53000DEC69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Median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{B221C323-9FEB-4A6F-BE6E-301A1F5EA945}tf00546271_win32</Template>
  <TotalTime>22</TotalTime>
  <Pages>1</Pages>
  <Words>94</Words>
  <Characters>483</Characters>
  <Application>Microsoft Office Word</Application>
  <DocSecurity>0</DocSecurity>
  <Lines>12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Renee Hornbuckle</cp:lastModifiedBy>
  <cp:revision>2</cp:revision>
  <dcterms:created xsi:type="dcterms:W3CDTF">2024-09-26T16:59:00Z</dcterms:created>
  <dcterms:modified xsi:type="dcterms:W3CDTF">2024-09-26T17:24:00Z</dcterms:modified>
</cp:coreProperties>
</file>